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194C" w:rsidRDefault="00BB5E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ЗАЯВКА НА УЧАСТИЕ В КОНФЕРЕНЦИИ </w:t>
      </w:r>
    </w:p>
    <w:p w:rsidR="0093194C" w:rsidRDefault="009319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2"/>
        <w:gridCol w:w="6348"/>
      </w:tblGrid>
      <w:tr w:rsidR="0093194C" w:rsidTr="00FF12DC">
        <w:tc>
          <w:tcPr>
            <w:tcW w:w="3002" w:type="dxa"/>
          </w:tcPr>
          <w:p w:rsidR="0093194C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 (полностью)</w:t>
            </w:r>
          </w:p>
        </w:tc>
        <w:tc>
          <w:tcPr>
            <w:tcW w:w="6348" w:type="dxa"/>
          </w:tcPr>
          <w:p w:rsidR="0093194C" w:rsidRPr="007C7DDF" w:rsidRDefault="00931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3194C" w:rsidTr="00FF12DC">
        <w:tc>
          <w:tcPr>
            <w:tcW w:w="3002" w:type="dxa"/>
          </w:tcPr>
          <w:p w:rsidR="0093194C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Ученая степень</w:t>
            </w:r>
          </w:p>
        </w:tc>
        <w:tc>
          <w:tcPr>
            <w:tcW w:w="6348" w:type="dxa"/>
          </w:tcPr>
          <w:p w:rsidR="0093194C" w:rsidRDefault="00931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94C" w:rsidRPr="000A1BAE" w:rsidTr="00FF12DC">
        <w:tc>
          <w:tcPr>
            <w:tcW w:w="3002" w:type="dxa"/>
          </w:tcPr>
          <w:p w:rsidR="0093194C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Место работы</w:t>
            </w:r>
          </w:p>
        </w:tc>
        <w:tc>
          <w:tcPr>
            <w:tcW w:w="6348" w:type="dxa"/>
          </w:tcPr>
          <w:p w:rsidR="0093194C" w:rsidRPr="006F1700" w:rsidRDefault="00931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194C" w:rsidRPr="00A760D7" w:rsidTr="00FF12DC">
        <w:tc>
          <w:tcPr>
            <w:tcW w:w="3002" w:type="dxa"/>
          </w:tcPr>
          <w:p w:rsidR="0093194C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Должность</w:t>
            </w:r>
          </w:p>
        </w:tc>
        <w:tc>
          <w:tcPr>
            <w:tcW w:w="6348" w:type="dxa"/>
          </w:tcPr>
          <w:p w:rsidR="0093194C" w:rsidRPr="0023764F" w:rsidRDefault="009319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3194C" w:rsidRPr="006F1700" w:rsidTr="00FF12DC">
        <w:tc>
          <w:tcPr>
            <w:tcW w:w="3002" w:type="dxa"/>
          </w:tcPr>
          <w:p w:rsidR="0093194C" w:rsidRPr="0023764F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Номер контактного телефона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</w:p>
        </w:tc>
        <w:tc>
          <w:tcPr>
            <w:tcW w:w="6348" w:type="dxa"/>
          </w:tcPr>
          <w:p w:rsidR="00FF12DC" w:rsidRPr="006F1700" w:rsidRDefault="00FF12DC" w:rsidP="00FF1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1700" w:rsidRPr="006F1700" w:rsidRDefault="006F1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194C" w:rsidRPr="000A1BAE" w:rsidTr="00FF12DC">
        <w:tc>
          <w:tcPr>
            <w:tcW w:w="3002" w:type="dxa"/>
          </w:tcPr>
          <w:p w:rsidR="0093194C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доклада</w:t>
            </w:r>
          </w:p>
        </w:tc>
        <w:tc>
          <w:tcPr>
            <w:tcW w:w="6348" w:type="dxa"/>
          </w:tcPr>
          <w:p w:rsidR="0093194C" w:rsidRPr="0064599F" w:rsidRDefault="0093194C" w:rsidP="00A76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93194C" w:rsidRPr="000A1BAE" w:rsidTr="00FF12DC">
        <w:trPr>
          <w:trHeight w:val="1606"/>
        </w:trPr>
        <w:tc>
          <w:tcPr>
            <w:tcW w:w="3002" w:type="dxa"/>
          </w:tcPr>
          <w:p w:rsidR="0093194C" w:rsidRPr="0023764F" w:rsidRDefault="00BB5E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Краткая аннотация доклада для размещения анонса на сайтах (до 1500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.)</w:t>
            </w:r>
          </w:p>
        </w:tc>
        <w:tc>
          <w:tcPr>
            <w:tcW w:w="6348" w:type="dxa"/>
          </w:tcPr>
          <w:p w:rsidR="002F1BDA" w:rsidRPr="00293D88" w:rsidRDefault="002F1BDA" w:rsidP="0049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3194C" w:rsidRPr="006F1700" w:rsidRDefault="0093194C" w:rsidP="007C57A1">
      <w:pPr>
        <w:rPr>
          <w:sz w:val="24"/>
          <w:szCs w:val="24"/>
          <w:lang w:val="ru-RU"/>
        </w:rPr>
      </w:pPr>
    </w:p>
    <w:sectPr w:rsidR="0093194C" w:rsidRPr="006F1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07A4" w:rsidRDefault="00BA07A4">
      <w:pPr>
        <w:spacing w:after="0" w:line="240" w:lineRule="auto"/>
      </w:pPr>
      <w:r>
        <w:separator/>
      </w:r>
    </w:p>
  </w:endnote>
  <w:endnote w:type="continuationSeparator" w:id="0">
    <w:p w:rsidR="00BA07A4" w:rsidRDefault="00BA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07A4" w:rsidRDefault="00BA07A4">
      <w:pPr>
        <w:spacing w:after="0" w:line="240" w:lineRule="auto"/>
      </w:pPr>
      <w:r>
        <w:separator/>
      </w:r>
    </w:p>
  </w:footnote>
  <w:footnote w:type="continuationSeparator" w:id="0">
    <w:p w:rsidR="00BA07A4" w:rsidRDefault="00BA07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98"/>
    <w:rsid w:val="00027F98"/>
    <w:rsid w:val="000635FB"/>
    <w:rsid w:val="000A1BAE"/>
    <w:rsid w:val="00203A9F"/>
    <w:rsid w:val="0023764F"/>
    <w:rsid w:val="00250DBA"/>
    <w:rsid w:val="00293D88"/>
    <w:rsid w:val="002F1BDA"/>
    <w:rsid w:val="00303536"/>
    <w:rsid w:val="00334D1A"/>
    <w:rsid w:val="00342587"/>
    <w:rsid w:val="00491D82"/>
    <w:rsid w:val="0055385E"/>
    <w:rsid w:val="005D5956"/>
    <w:rsid w:val="00603587"/>
    <w:rsid w:val="0064599F"/>
    <w:rsid w:val="006746F1"/>
    <w:rsid w:val="006F1700"/>
    <w:rsid w:val="00712898"/>
    <w:rsid w:val="00734D7B"/>
    <w:rsid w:val="007711E3"/>
    <w:rsid w:val="007C57A1"/>
    <w:rsid w:val="007C7DDF"/>
    <w:rsid w:val="007E6F5C"/>
    <w:rsid w:val="00863BCE"/>
    <w:rsid w:val="008947CC"/>
    <w:rsid w:val="008F2B3A"/>
    <w:rsid w:val="00914659"/>
    <w:rsid w:val="0093194C"/>
    <w:rsid w:val="00A16600"/>
    <w:rsid w:val="00A50576"/>
    <w:rsid w:val="00A74018"/>
    <w:rsid w:val="00A760D7"/>
    <w:rsid w:val="00AB4044"/>
    <w:rsid w:val="00AB7628"/>
    <w:rsid w:val="00B55C98"/>
    <w:rsid w:val="00B6767C"/>
    <w:rsid w:val="00B74FF2"/>
    <w:rsid w:val="00BA07A4"/>
    <w:rsid w:val="00BB5E37"/>
    <w:rsid w:val="00C07748"/>
    <w:rsid w:val="00CC0097"/>
    <w:rsid w:val="00D0058A"/>
    <w:rsid w:val="00DB06EC"/>
    <w:rsid w:val="00F75158"/>
    <w:rsid w:val="00FF12DC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1D9E"/>
  <w15:docId w15:val="{A712423B-5D94-3D4B-A520-550A723F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footer"/>
    <w:basedOn w:val="a"/>
    <w:link w:val="af9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hu\OneDrive\Desktop\Prototiodion\&#1050;&#1086;&#1085;&#1092;&#1072;\Add\&#1040;&#1085;&#1085;&#1086;&#1090;&#1072;&#1094;&#1080;&#1080;\Triod'_2024_Zajavka_Kryuko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C:\Users\sashu\OneDrive\Desktop\Prototiodion\Конфа\Add\Аннотации\Triod'_2024_Zajavka_Kryukova.dotx</Template>
  <TotalTime>31</TotalTime>
  <Pages>1</Pages>
  <Words>30</Words>
  <Characters>177</Characters>
  <Application>Microsoft Office Word</Application>
  <DocSecurity>0</DocSecurity>
  <Lines>21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Сергей Сурцев</cp:lastModifiedBy>
  <cp:revision>6</cp:revision>
  <dcterms:created xsi:type="dcterms:W3CDTF">2025-02-01T10:53:00Z</dcterms:created>
  <dcterms:modified xsi:type="dcterms:W3CDTF">2026-08-01T18:49:00Z</dcterms:modified>
  <cp:category/>
</cp:coreProperties>
</file>